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F36A9" w14:textId="77777777" w:rsidR="002E257C" w:rsidRPr="002E257C" w:rsidRDefault="002E257C" w:rsidP="002E257C">
      <w:pPr>
        <w:rPr>
          <w:rFonts w:ascii="Helvetica" w:eastAsia="Times New Roman" w:hAnsi="Helvetica" w:cs="Times New Roman"/>
          <w:color w:val="000000"/>
          <w:lang w:eastAsia="en-GB"/>
        </w:rPr>
      </w:pPr>
      <w:r w:rsidRPr="002E257C">
        <w:rPr>
          <w:rFonts w:ascii="Helvetica" w:eastAsia="Times New Roman" w:hAnsi="Helvetica" w:cs="Times New Roman"/>
          <w:b/>
          <w:bCs/>
          <w:color w:val="000000"/>
          <w:lang w:eastAsia="en-GB"/>
        </w:rPr>
        <w:t>School Data Subject Access Request Form </w:t>
      </w:r>
    </w:p>
    <w:p w14:paraId="3CE0BA00" w14:textId="77777777" w:rsidR="002E257C" w:rsidRPr="002E257C" w:rsidRDefault="002E257C" w:rsidP="002E257C">
      <w:pPr>
        <w:rPr>
          <w:rFonts w:ascii="Helvetica" w:eastAsia="Times New Roman" w:hAnsi="Helvetica" w:cs="Times New Roman"/>
          <w:color w:val="000000"/>
          <w:lang w:eastAsia="en-GB"/>
        </w:rPr>
      </w:pPr>
    </w:p>
    <w:p w14:paraId="144C6C37" w14:textId="77777777" w:rsidR="002E257C" w:rsidRPr="002E257C" w:rsidRDefault="002E257C" w:rsidP="00C12F2E">
      <w:pPr>
        <w:pStyle w:val="AHMAT-Body"/>
      </w:pPr>
      <w:r w:rsidRPr="002E257C">
        <w:t>If you wish to make a request for personal data under Data Protection legislation, please complete the form below to enable us to meet your request. The form is not mandatory; however, it will help us to respond to your request as quickly as possible. The school will endeavour to respond to your request within one calendar month. We may extend this time if the request is complex, however we will inform you of this within 14 days of the receipt of the request,  together with the reason(s) for delay.</w:t>
      </w:r>
    </w:p>
    <w:p w14:paraId="52E04821" w14:textId="77511B8C" w:rsidR="002E257C" w:rsidRPr="00C12F2E" w:rsidRDefault="002E257C" w:rsidP="00C12F2E">
      <w:pPr>
        <w:pStyle w:val="AHMAT-Body"/>
      </w:pPr>
      <w:r w:rsidRPr="002E257C">
        <w:br/>
      </w:r>
      <w:r w:rsidRPr="00C12F2E">
        <w:t>The form can be submitted to the sc</w:t>
      </w:r>
      <w:r w:rsidR="00C12F2E">
        <w:t>hool / Trust</w:t>
      </w:r>
      <w:r w:rsidRPr="00C12F2E">
        <w:t xml:space="preserve"> via e-mail to</w:t>
      </w:r>
      <w:r w:rsidR="00794DAF">
        <w:t xml:space="preserve"> </w:t>
      </w:r>
      <w:r w:rsidR="00C12F2E">
        <w:t>Trust Business Manager</w:t>
      </w:r>
      <w:r w:rsidR="00794DAF">
        <w:t xml:space="preserve"> </w:t>
      </w:r>
      <w:hyperlink r:id="rId10" w:history="1">
        <w:r w:rsidR="00794DAF" w:rsidRPr="00D64665">
          <w:rPr>
            <w:rStyle w:val="Hyperlink"/>
          </w:rPr>
          <w:t>wsimmons@ashleyhill.org</w:t>
        </w:r>
      </w:hyperlink>
      <w:r w:rsidR="00794DAF">
        <w:t xml:space="preserve"> </w:t>
      </w:r>
      <w:r w:rsidRPr="00C12F2E">
        <w:t xml:space="preserve">or by posting to  </w:t>
      </w:r>
      <w:r w:rsidR="00794DAF">
        <w:t>Trust Business Manager</w:t>
      </w:r>
      <w:r w:rsidR="00794DAF">
        <w:t>, C/O Bisham CE Academy, Church Lane, Bisham. SL7 1RW</w:t>
      </w:r>
    </w:p>
    <w:p w14:paraId="013C0524" w14:textId="77777777" w:rsidR="002E257C" w:rsidRPr="002E257C" w:rsidRDefault="002E257C" w:rsidP="002E257C">
      <w:pPr>
        <w:rPr>
          <w:rFonts w:ascii="Helvetica" w:eastAsia="Times New Roman" w:hAnsi="Helvetica" w:cs="Times New Roman"/>
          <w:color w:val="000000"/>
          <w:lang w:eastAsia="en-GB"/>
        </w:rPr>
      </w:pPr>
    </w:p>
    <w:tbl>
      <w:tblPr>
        <w:tblW w:w="9776" w:type="dxa"/>
        <w:tblCellMar>
          <w:top w:w="15" w:type="dxa"/>
          <w:left w:w="15" w:type="dxa"/>
          <w:bottom w:w="15" w:type="dxa"/>
          <w:right w:w="15" w:type="dxa"/>
        </w:tblCellMar>
        <w:tblLook w:val="04A0" w:firstRow="1" w:lastRow="0" w:firstColumn="1" w:lastColumn="0" w:noHBand="0" w:noVBand="1"/>
      </w:tblPr>
      <w:tblGrid>
        <w:gridCol w:w="4815"/>
        <w:gridCol w:w="4961"/>
      </w:tblGrid>
      <w:tr w:rsidR="002E257C" w:rsidRPr="002E257C" w14:paraId="146F091F" w14:textId="77777777" w:rsidTr="008474B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9DDFCF" w14:textId="77777777" w:rsidR="002E257C" w:rsidRPr="002E257C" w:rsidRDefault="002E257C" w:rsidP="008474B4">
            <w:pPr>
              <w:pStyle w:val="AHMAT-Body"/>
            </w:pPr>
            <w:r w:rsidRPr="002E257C">
              <w:t>Name:</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B5D95B" w14:textId="77777777" w:rsidR="002E257C" w:rsidRDefault="002E257C" w:rsidP="006C188B">
            <w:pPr>
              <w:pStyle w:val="AHMAT-Body"/>
            </w:pPr>
          </w:p>
          <w:p w14:paraId="422091B9" w14:textId="77777777" w:rsidR="00A24D44" w:rsidRPr="00A24D44" w:rsidRDefault="00A24D44" w:rsidP="00A24D44">
            <w:pPr>
              <w:rPr>
                <w:lang w:eastAsia="en-GB"/>
              </w:rPr>
            </w:pPr>
          </w:p>
          <w:p w14:paraId="21A00F13" w14:textId="77777777" w:rsidR="008474B4" w:rsidRPr="008474B4" w:rsidRDefault="008474B4" w:rsidP="008474B4">
            <w:pPr>
              <w:rPr>
                <w:lang w:eastAsia="en-GB"/>
              </w:rPr>
            </w:pPr>
          </w:p>
        </w:tc>
      </w:tr>
      <w:tr w:rsidR="002E257C" w:rsidRPr="002E257C" w14:paraId="298FBADC" w14:textId="77777777" w:rsidTr="008474B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BDAD1A" w14:textId="77777777" w:rsidR="002E257C" w:rsidRPr="002E257C" w:rsidRDefault="002E257C" w:rsidP="008474B4">
            <w:pPr>
              <w:pStyle w:val="AHMAT-Body"/>
            </w:pPr>
            <w:r w:rsidRPr="002E257C">
              <w:t>Email and/or postal address</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BC03A5" w14:textId="77777777" w:rsidR="006C188B" w:rsidRDefault="006C188B" w:rsidP="006C188B">
            <w:pPr>
              <w:pStyle w:val="AHMAT-Body"/>
            </w:pPr>
          </w:p>
          <w:p w14:paraId="68C0126B" w14:textId="77777777" w:rsidR="002E257C" w:rsidRDefault="002E257C" w:rsidP="006C188B">
            <w:pPr>
              <w:pStyle w:val="AHMAT-Body"/>
            </w:pPr>
            <w:r w:rsidRPr="002E257C">
              <w:br/>
            </w:r>
          </w:p>
          <w:p w14:paraId="75A6E200" w14:textId="77777777" w:rsidR="008474B4" w:rsidRPr="008474B4" w:rsidRDefault="008474B4" w:rsidP="008474B4">
            <w:pPr>
              <w:rPr>
                <w:lang w:eastAsia="en-GB"/>
              </w:rPr>
            </w:pPr>
          </w:p>
          <w:p w14:paraId="41A672D2" w14:textId="7AEBD7A0" w:rsidR="008474B4" w:rsidRPr="008474B4" w:rsidRDefault="008474B4" w:rsidP="008474B4">
            <w:pPr>
              <w:rPr>
                <w:lang w:eastAsia="en-GB"/>
              </w:rPr>
            </w:pPr>
          </w:p>
        </w:tc>
      </w:tr>
      <w:tr w:rsidR="002E257C" w:rsidRPr="002E257C" w14:paraId="1288593C" w14:textId="77777777" w:rsidTr="008474B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0048DE" w14:textId="77777777" w:rsidR="002E257C" w:rsidRPr="002E257C" w:rsidRDefault="002E257C" w:rsidP="008474B4">
            <w:pPr>
              <w:pStyle w:val="AHMAT-Body"/>
            </w:pPr>
            <w:r w:rsidRPr="002E257C">
              <w:t>Phone number</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80FF1" w14:textId="77777777" w:rsidR="002E257C" w:rsidRPr="002E257C" w:rsidRDefault="002E257C" w:rsidP="006C188B">
            <w:pPr>
              <w:pStyle w:val="AHMAT-Body"/>
            </w:pPr>
          </w:p>
        </w:tc>
      </w:tr>
      <w:tr w:rsidR="002E257C" w:rsidRPr="002E257C" w14:paraId="331DB11F" w14:textId="77777777" w:rsidTr="008474B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D40D9E" w14:textId="77777777" w:rsidR="002E257C" w:rsidRPr="002E257C" w:rsidRDefault="002E257C" w:rsidP="008474B4">
            <w:pPr>
              <w:pStyle w:val="AHMAT-Body"/>
            </w:pPr>
            <w:r w:rsidRPr="002E257C">
              <w:t>Are you the data subject? (Y/N)</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1B306D" w14:textId="77777777" w:rsidR="002E257C" w:rsidRPr="002E257C" w:rsidRDefault="002E257C" w:rsidP="006C188B">
            <w:pPr>
              <w:pStyle w:val="AHMAT-Body"/>
            </w:pPr>
          </w:p>
        </w:tc>
      </w:tr>
      <w:tr w:rsidR="002E257C" w:rsidRPr="002E257C" w14:paraId="2DFAC8A4" w14:textId="77777777" w:rsidTr="008474B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20BED7" w14:textId="77777777" w:rsidR="002E257C" w:rsidRPr="002E257C" w:rsidRDefault="002E257C" w:rsidP="008474B4">
            <w:pPr>
              <w:pStyle w:val="AHMAT-Body"/>
            </w:pPr>
            <w:r w:rsidRPr="002E257C">
              <w:t>If ‘No’, please put the name of the data subject.</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460A03" w14:textId="77777777" w:rsidR="002E257C" w:rsidRPr="002E257C" w:rsidRDefault="002E257C" w:rsidP="006C188B">
            <w:pPr>
              <w:pStyle w:val="AHMAT-Body"/>
            </w:pPr>
          </w:p>
        </w:tc>
      </w:tr>
      <w:tr w:rsidR="002E257C" w:rsidRPr="002E257C" w14:paraId="4793BEA3" w14:textId="77777777" w:rsidTr="008474B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F01439" w14:textId="77777777" w:rsidR="002E257C" w:rsidRPr="002E257C" w:rsidRDefault="002E257C" w:rsidP="008474B4">
            <w:pPr>
              <w:pStyle w:val="AHMAT-Body"/>
            </w:pPr>
            <w:r w:rsidRPr="002E257C">
              <w:t>What is your relationship with the data subject?</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A038E4" w14:textId="77777777" w:rsidR="002E257C" w:rsidRDefault="002E257C" w:rsidP="006C188B">
            <w:pPr>
              <w:pStyle w:val="AHMAT-Body"/>
            </w:pPr>
          </w:p>
          <w:p w14:paraId="7D447D9C" w14:textId="77777777" w:rsidR="008474B4" w:rsidRPr="008474B4" w:rsidRDefault="008474B4" w:rsidP="008474B4">
            <w:pPr>
              <w:rPr>
                <w:lang w:eastAsia="en-GB"/>
              </w:rPr>
            </w:pPr>
          </w:p>
        </w:tc>
      </w:tr>
    </w:tbl>
    <w:p w14:paraId="0A053B86" w14:textId="77777777" w:rsidR="002E257C" w:rsidRPr="002E257C" w:rsidRDefault="002E257C" w:rsidP="002E257C">
      <w:pPr>
        <w:rPr>
          <w:rFonts w:ascii="Helvetica" w:eastAsia="Times New Roman" w:hAnsi="Helvetica" w:cs="Times New Roman"/>
          <w:color w:val="000000"/>
          <w:lang w:eastAsia="en-GB"/>
        </w:rPr>
      </w:pPr>
    </w:p>
    <w:p w14:paraId="0CEBB555" w14:textId="77777777" w:rsidR="008474B4" w:rsidRDefault="008474B4" w:rsidP="008474B4">
      <w:pPr>
        <w:pStyle w:val="AHMAT-Body"/>
        <w:rPr>
          <w:b/>
          <w:bCs/>
        </w:rPr>
      </w:pPr>
    </w:p>
    <w:p w14:paraId="05C94206" w14:textId="2FB34F08" w:rsidR="002E257C" w:rsidRPr="002E257C" w:rsidRDefault="002E257C" w:rsidP="008474B4">
      <w:pPr>
        <w:pStyle w:val="AHMAT-Body"/>
      </w:pPr>
      <w:r w:rsidRPr="002E257C">
        <w:rPr>
          <w:b/>
          <w:bCs/>
        </w:rPr>
        <w:t>Please note</w:t>
      </w:r>
      <w:r w:rsidRPr="002E257C">
        <w:t xml:space="preserve"> – if you are requesting data about a child, we may consult with the child if we believe that they have the capacity to understand. If the data subject is over the age of 13, we will do a competency test with them.</w:t>
      </w:r>
    </w:p>
    <w:p w14:paraId="14F69874" w14:textId="77777777" w:rsidR="002E257C" w:rsidRPr="002E257C" w:rsidRDefault="002E257C" w:rsidP="002E257C">
      <w:pPr>
        <w:rPr>
          <w:rFonts w:ascii="Helvetica" w:eastAsia="Times New Roman" w:hAnsi="Helvetica" w:cs="Times New Roman"/>
          <w:color w:val="000000"/>
          <w:lang w:eastAsia="en-GB"/>
        </w:rPr>
      </w:pPr>
    </w:p>
    <w:p w14:paraId="295A7FB3" w14:textId="77777777" w:rsidR="008474B4" w:rsidRDefault="008474B4" w:rsidP="002E257C">
      <w:pPr>
        <w:rPr>
          <w:rFonts w:ascii="Helvetica" w:eastAsia="Times New Roman" w:hAnsi="Helvetica" w:cs="Times New Roman"/>
          <w:color w:val="000000"/>
          <w:lang w:eastAsia="en-GB"/>
        </w:rPr>
      </w:pPr>
    </w:p>
    <w:p w14:paraId="61ABCEF4" w14:textId="77777777" w:rsidR="008474B4" w:rsidRDefault="008474B4" w:rsidP="002E257C">
      <w:pPr>
        <w:rPr>
          <w:rFonts w:ascii="Helvetica" w:eastAsia="Times New Roman" w:hAnsi="Helvetica" w:cs="Times New Roman"/>
          <w:color w:val="000000"/>
          <w:lang w:eastAsia="en-GB"/>
        </w:rPr>
      </w:pPr>
    </w:p>
    <w:p w14:paraId="0C368FEF" w14:textId="77777777" w:rsidR="008474B4" w:rsidRDefault="008474B4" w:rsidP="002E257C">
      <w:pPr>
        <w:rPr>
          <w:rFonts w:ascii="Helvetica" w:eastAsia="Times New Roman" w:hAnsi="Helvetica" w:cs="Times New Roman"/>
          <w:color w:val="000000"/>
          <w:lang w:eastAsia="en-GB"/>
        </w:rPr>
      </w:pPr>
    </w:p>
    <w:p w14:paraId="40B65FC1" w14:textId="77777777" w:rsidR="008474B4" w:rsidRDefault="008474B4" w:rsidP="002E257C">
      <w:pPr>
        <w:rPr>
          <w:rFonts w:ascii="Helvetica" w:eastAsia="Times New Roman" w:hAnsi="Helvetica" w:cs="Times New Roman"/>
          <w:color w:val="000000"/>
          <w:lang w:eastAsia="en-GB"/>
        </w:rPr>
      </w:pPr>
    </w:p>
    <w:p w14:paraId="00CA2BFF" w14:textId="77777777" w:rsidR="008474B4" w:rsidRDefault="008474B4" w:rsidP="002E257C">
      <w:pPr>
        <w:rPr>
          <w:rFonts w:ascii="Helvetica" w:eastAsia="Times New Roman" w:hAnsi="Helvetica" w:cs="Times New Roman"/>
          <w:color w:val="000000"/>
          <w:lang w:eastAsia="en-GB"/>
        </w:rPr>
      </w:pPr>
    </w:p>
    <w:p w14:paraId="02FD35BC" w14:textId="77777777" w:rsidR="008474B4" w:rsidRDefault="008474B4" w:rsidP="002E257C">
      <w:pPr>
        <w:rPr>
          <w:rFonts w:ascii="Helvetica" w:eastAsia="Times New Roman" w:hAnsi="Helvetica" w:cs="Times New Roman"/>
          <w:color w:val="000000"/>
          <w:lang w:eastAsia="en-GB"/>
        </w:rPr>
      </w:pPr>
    </w:p>
    <w:p w14:paraId="53DC6F01" w14:textId="77777777" w:rsidR="008474B4" w:rsidRDefault="008474B4" w:rsidP="002E257C">
      <w:pPr>
        <w:rPr>
          <w:rFonts w:ascii="Helvetica" w:eastAsia="Times New Roman" w:hAnsi="Helvetica" w:cs="Times New Roman"/>
          <w:color w:val="000000"/>
          <w:lang w:eastAsia="en-GB"/>
        </w:rPr>
      </w:pPr>
    </w:p>
    <w:p w14:paraId="53435D6D" w14:textId="2CB26BC0" w:rsidR="002E257C" w:rsidRPr="002E257C" w:rsidRDefault="002E257C" w:rsidP="002E257C">
      <w:pPr>
        <w:rPr>
          <w:rFonts w:ascii="Helvetica" w:eastAsia="Times New Roman" w:hAnsi="Helvetica" w:cs="Times New Roman"/>
          <w:color w:val="000000"/>
          <w:sz w:val="22"/>
          <w:szCs w:val="22"/>
          <w:lang w:eastAsia="en-GB"/>
        </w:rPr>
      </w:pPr>
      <w:r w:rsidRPr="002E257C">
        <w:rPr>
          <w:rFonts w:ascii="Helvetica" w:eastAsia="Times New Roman" w:hAnsi="Helvetica" w:cs="Times New Roman"/>
          <w:color w:val="000000"/>
          <w:sz w:val="22"/>
          <w:szCs w:val="22"/>
          <w:lang w:eastAsia="en-GB"/>
        </w:rPr>
        <w:t>In order to support your request, please complete the following:</w:t>
      </w:r>
    </w:p>
    <w:p w14:paraId="5A63FCC8" w14:textId="77777777" w:rsidR="002E257C" w:rsidRPr="002E257C" w:rsidRDefault="002E257C" w:rsidP="002E257C">
      <w:pPr>
        <w:rPr>
          <w:rFonts w:ascii="Helvetica" w:eastAsia="Times New Roman" w:hAnsi="Helvetica" w:cs="Times New Roman"/>
          <w:color w:val="000000"/>
          <w:lang w:eastAsia="en-GB"/>
        </w:rPr>
      </w:pPr>
    </w:p>
    <w:tbl>
      <w:tblPr>
        <w:tblW w:w="9776" w:type="dxa"/>
        <w:tblCellMar>
          <w:top w:w="15" w:type="dxa"/>
          <w:left w:w="15" w:type="dxa"/>
          <w:bottom w:w="15" w:type="dxa"/>
          <w:right w:w="15" w:type="dxa"/>
        </w:tblCellMar>
        <w:tblLook w:val="04A0" w:firstRow="1" w:lastRow="0" w:firstColumn="1" w:lastColumn="0" w:noHBand="0" w:noVBand="1"/>
      </w:tblPr>
      <w:tblGrid>
        <w:gridCol w:w="4815"/>
        <w:gridCol w:w="4961"/>
      </w:tblGrid>
      <w:tr w:rsidR="002E257C" w:rsidRPr="002E257C" w14:paraId="77D2C18C" w14:textId="77777777" w:rsidTr="00A24D4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E56ADC" w14:textId="77777777" w:rsidR="002E257C" w:rsidRPr="002E257C" w:rsidRDefault="002E257C" w:rsidP="00A24D44">
            <w:pPr>
              <w:rPr>
                <w:rFonts w:ascii="Helvetica" w:eastAsia="Times New Roman" w:hAnsi="Helvetica" w:cs="Times New Roman"/>
                <w:sz w:val="22"/>
                <w:szCs w:val="22"/>
                <w:lang w:eastAsia="en-GB"/>
              </w:rPr>
            </w:pPr>
            <w:r w:rsidRPr="002E257C">
              <w:rPr>
                <w:rFonts w:ascii="Helvetica" w:eastAsia="Times New Roman" w:hAnsi="Helvetica" w:cs="Times New Roman"/>
                <w:color w:val="000000"/>
                <w:sz w:val="22"/>
                <w:szCs w:val="22"/>
                <w:lang w:eastAsia="en-GB"/>
              </w:rPr>
              <w:t>Description of data requested</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19CD48" w14:textId="77777777" w:rsidR="008474B4" w:rsidRPr="00A24D44" w:rsidRDefault="008474B4" w:rsidP="00A24D44">
            <w:pPr>
              <w:spacing w:after="240"/>
              <w:rPr>
                <w:rFonts w:ascii="Helvetica" w:eastAsia="Times New Roman" w:hAnsi="Helvetica" w:cs="Times New Roman"/>
                <w:sz w:val="22"/>
                <w:szCs w:val="22"/>
                <w:lang w:eastAsia="en-GB"/>
              </w:rPr>
            </w:pPr>
          </w:p>
          <w:p w14:paraId="749122A8" w14:textId="77777777" w:rsidR="00A24D44" w:rsidRDefault="00A24D44" w:rsidP="00A24D44">
            <w:pPr>
              <w:spacing w:after="240"/>
              <w:rPr>
                <w:rFonts w:ascii="Helvetica" w:eastAsia="Times New Roman" w:hAnsi="Helvetica" w:cs="Times New Roman"/>
                <w:sz w:val="22"/>
                <w:szCs w:val="22"/>
                <w:lang w:eastAsia="en-GB"/>
              </w:rPr>
            </w:pPr>
          </w:p>
          <w:p w14:paraId="24414A79" w14:textId="7508FAF9" w:rsidR="002E257C" w:rsidRPr="002E257C" w:rsidRDefault="002E257C" w:rsidP="00A24D44">
            <w:pPr>
              <w:spacing w:after="240"/>
              <w:rPr>
                <w:rFonts w:ascii="Helvetica" w:eastAsia="Times New Roman" w:hAnsi="Helvetica" w:cs="Times New Roman"/>
                <w:sz w:val="22"/>
                <w:szCs w:val="22"/>
                <w:lang w:eastAsia="en-GB"/>
              </w:rPr>
            </w:pPr>
            <w:r w:rsidRPr="002E257C">
              <w:rPr>
                <w:rFonts w:ascii="Helvetica" w:eastAsia="Times New Roman" w:hAnsi="Helvetica" w:cs="Times New Roman"/>
                <w:sz w:val="22"/>
                <w:szCs w:val="22"/>
                <w:lang w:eastAsia="en-GB"/>
              </w:rPr>
              <w:br/>
            </w:r>
          </w:p>
        </w:tc>
      </w:tr>
      <w:tr w:rsidR="002E257C" w:rsidRPr="002E257C" w14:paraId="6E57B416" w14:textId="77777777" w:rsidTr="00A24D4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57FD89" w14:textId="2FB522EB" w:rsidR="002E257C" w:rsidRPr="002E257C" w:rsidRDefault="002E257C" w:rsidP="00A24D44">
            <w:pPr>
              <w:rPr>
                <w:rFonts w:ascii="Helvetica" w:eastAsia="Times New Roman" w:hAnsi="Helvetica" w:cs="Times New Roman"/>
                <w:sz w:val="22"/>
                <w:szCs w:val="22"/>
                <w:lang w:eastAsia="en-GB"/>
              </w:rPr>
            </w:pPr>
            <w:r w:rsidRPr="002E257C">
              <w:rPr>
                <w:rFonts w:ascii="Helvetica" w:eastAsia="Times New Roman" w:hAnsi="Helvetica" w:cs="Times New Roman"/>
                <w:color w:val="000000"/>
                <w:sz w:val="22"/>
                <w:szCs w:val="22"/>
                <w:lang w:eastAsia="en-GB"/>
              </w:rPr>
              <w:t>Dates that you request data from and to e.g. Jan 202</w:t>
            </w:r>
            <w:r w:rsidR="008474B4" w:rsidRPr="00A24D44">
              <w:rPr>
                <w:rFonts w:ascii="Helvetica" w:eastAsia="Times New Roman" w:hAnsi="Helvetica" w:cs="Times New Roman"/>
                <w:color w:val="000000"/>
                <w:sz w:val="22"/>
                <w:szCs w:val="22"/>
                <w:lang w:eastAsia="en-GB"/>
              </w:rPr>
              <w:t xml:space="preserve">5 </w:t>
            </w:r>
            <w:r w:rsidRPr="002E257C">
              <w:rPr>
                <w:rFonts w:ascii="Helvetica" w:eastAsia="Times New Roman" w:hAnsi="Helvetica" w:cs="Times New Roman"/>
                <w:color w:val="000000"/>
                <w:sz w:val="22"/>
                <w:szCs w:val="22"/>
                <w:lang w:eastAsia="en-GB"/>
              </w:rPr>
              <w:t>-</w:t>
            </w:r>
            <w:r w:rsidR="008474B4" w:rsidRPr="00A24D44">
              <w:rPr>
                <w:rFonts w:ascii="Helvetica" w:eastAsia="Times New Roman" w:hAnsi="Helvetica" w:cs="Times New Roman"/>
                <w:color w:val="000000"/>
                <w:sz w:val="22"/>
                <w:szCs w:val="22"/>
                <w:lang w:eastAsia="en-GB"/>
              </w:rPr>
              <w:t xml:space="preserve"> </w:t>
            </w:r>
            <w:r w:rsidRPr="002E257C">
              <w:rPr>
                <w:rFonts w:ascii="Helvetica" w:eastAsia="Times New Roman" w:hAnsi="Helvetica" w:cs="Times New Roman"/>
                <w:color w:val="000000"/>
                <w:sz w:val="22"/>
                <w:szCs w:val="22"/>
                <w:lang w:eastAsia="en-GB"/>
              </w:rPr>
              <w:t>July 202</w:t>
            </w:r>
            <w:r w:rsidR="008474B4" w:rsidRPr="00A24D44">
              <w:rPr>
                <w:rFonts w:ascii="Helvetica" w:eastAsia="Times New Roman" w:hAnsi="Helvetica" w:cs="Times New Roman"/>
                <w:color w:val="000000"/>
                <w:sz w:val="22"/>
                <w:szCs w:val="22"/>
                <w:lang w:eastAsia="en-GB"/>
              </w:rPr>
              <w:t>5</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796883" w14:textId="77777777" w:rsidR="002E257C" w:rsidRDefault="002E257C" w:rsidP="00A24D44">
            <w:pPr>
              <w:rPr>
                <w:rFonts w:ascii="Helvetica" w:eastAsia="Times New Roman" w:hAnsi="Helvetica" w:cs="Times New Roman"/>
                <w:sz w:val="22"/>
                <w:szCs w:val="22"/>
                <w:lang w:eastAsia="en-GB"/>
              </w:rPr>
            </w:pPr>
          </w:p>
          <w:p w14:paraId="792CFA8A" w14:textId="77777777" w:rsidR="00A24D44" w:rsidRDefault="00A24D44" w:rsidP="00A24D44">
            <w:pPr>
              <w:rPr>
                <w:rFonts w:ascii="Helvetica" w:eastAsia="Times New Roman" w:hAnsi="Helvetica" w:cs="Times New Roman"/>
                <w:sz w:val="22"/>
                <w:szCs w:val="22"/>
                <w:lang w:eastAsia="en-GB"/>
              </w:rPr>
            </w:pPr>
          </w:p>
          <w:p w14:paraId="51B67B53" w14:textId="77777777" w:rsidR="00A24D44" w:rsidRDefault="00A24D44" w:rsidP="00A24D44">
            <w:pPr>
              <w:rPr>
                <w:rFonts w:ascii="Helvetica" w:eastAsia="Times New Roman" w:hAnsi="Helvetica" w:cs="Times New Roman"/>
                <w:sz w:val="22"/>
                <w:szCs w:val="22"/>
                <w:lang w:eastAsia="en-GB"/>
              </w:rPr>
            </w:pPr>
          </w:p>
          <w:p w14:paraId="29A65D58" w14:textId="77777777" w:rsidR="00A24D44" w:rsidRPr="002E257C" w:rsidRDefault="00A24D44" w:rsidP="00A24D44">
            <w:pPr>
              <w:rPr>
                <w:rFonts w:ascii="Helvetica" w:eastAsia="Times New Roman" w:hAnsi="Helvetica" w:cs="Times New Roman"/>
                <w:sz w:val="22"/>
                <w:szCs w:val="22"/>
                <w:lang w:eastAsia="en-GB"/>
              </w:rPr>
            </w:pPr>
          </w:p>
        </w:tc>
      </w:tr>
      <w:tr w:rsidR="002E257C" w:rsidRPr="002E257C" w14:paraId="46FA9E82" w14:textId="77777777" w:rsidTr="00A24D44">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A495E5" w14:textId="77777777" w:rsidR="002E257C" w:rsidRPr="002E257C" w:rsidRDefault="002E257C" w:rsidP="00A24D44">
            <w:pPr>
              <w:rPr>
                <w:rFonts w:ascii="Helvetica" w:eastAsia="Times New Roman" w:hAnsi="Helvetica" w:cs="Times New Roman"/>
                <w:sz w:val="22"/>
                <w:szCs w:val="22"/>
                <w:lang w:eastAsia="en-GB"/>
              </w:rPr>
            </w:pPr>
            <w:r w:rsidRPr="002E257C">
              <w:rPr>
                <w:rFonts w:ascii="Helvetica" w:eastAsia="Times New Roman" w:hAnsi="Helvetica" w:cs="Times New Roman"/>
                <w:color w:val="000000"/>
                <w:sz w:val="22"/>
                <w:szCs w:val="22"/>
                <w:lang w:eastAsia="en-GB"/>
              </w:rPr>
              <w:t>What format do you want the data? Electronic or paper?</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174D3C" w14:textId="77777777" w:rsidR="002E257C" w:rsidRPr="002E257C" w:rsidRDefault="002E257C" w:rsidP="00A24D44">
            <w:pPr>
              <w:spacing w:after="240"/>
              <w:rPr>
                <w:rFonts w:ascii="Helvetica" w:eastAsia="Times New Roman" w:hAnsi="Helvetica" w:cs="Times New Roman"/>
                <w:sz w:val="22"/>
                <w:szCs w:val="22"/>
                <w:lang w:eastAsia="en-GB"/>
              </w:rPr>
            </w:pPr>
            <w:r w:rsidRPr="002E257C">
              <w:rPr>
                <w:rFonts w:ascii="Helvetica" w:eastAsia="Times New Roman" w:hAnsi="Helvetica" w:cs="Times New Roman"/>
                <w:sz w:val="22"/>
                <w:szCs w:val="22"/>
                <w:lang w:eastAsia="en-GB"/>
              </w:rPr>
              <w:br/>
            </w:r>
          </w:p>
        </w:tc>
      </w:tr>
    </w:tbl>
    <w:p w14:paraId="179FC569" w14:textId="77777777" w:rsidR="002E257C" w:rsidRPr="002E257C" w:rsidRDefault="002E257C" w:rsidP="002E41EC">
      <w:pPr>
        <w:pStyle w:val="AHMAT-Body"/>
      </w:pPr>
    </w:p>
    <w:p w14:paraId="6764FB00" w14:textId="77777777" w:rsidR="002E257C" w:rsidRPr="002E257C" w:rsidRDefault="002E257C" w:rsidP="002E41EC">
      <w:pPr>
        <w:pStyle w:val="AHMAT-Body"/>
      </w:pPr>
      <w:r w:rsidRPr="002E257C">
        <w:rPr>
          <w:b/>
          <w:bCs/>
        </w:rPr>
        <w:t>NB</w:t>
      </w:r>
      <w:r w:rsidRPr="002E257C">
        <w:t xml:space="preserve"> If you have already received letters, emails, reports etc, this is classed as ‘duplicate data’ and will not be included as part of the subject access request.</w:t>
      </w:r>
    </w:p>
    <w:p w14:paraId="27FE0F23" w14:textId="77777777" w:rsidR="002E257C" w:rsidRPr="002E257C" w:rsidRDefault="002E257C" w:rsidP="002E41EC">
      <w:pPr>
        <w:pStyle w:val="AHMAT-Body"/>
      </w:pPr>
    </w:p>
    <w:p w14:paraId="589766EA" w14:textId="77777777" w:rsidR="002E257C" w:rsidRPr="002E257C" w:rsidRDefault="002E257C" w:rsidP="002E41EC">
      <w:pPr>
        <w:pStyle w:val="AHMAT-Body"/>
      </w:pPr>
      <w:r w:rsidRPr="002E257C">
        <w:t>In order to process the SAR, we may need you to present a form of ID to ensure that you have the right to access. E.g. driving license, passport, utility bill</w:t>
      </w:r>
    </w:p>
    <w:p w14:paraId="4353F780" w14:textId="77777777" w:rsidR="002E257C" w:rsidRPr="002E257C" w:rsidRDefault="002E257C" w:rsidP="002E41EC">
      <w:pPr>
        <w:pStyle w:val="AHMAT-Body"/>
      </w:pPr>
    </w:p>
    <w:p w14:paraId="074AB0D6" w14:textId="77777777" w:rsidR="002E257C" w:rsidRPr="002E257C" w:rsidRDefault="002E257C" w:rsidP="002E41EC">
      <w:pPr>
        <w:pStyle w:val="AHMAT-Body"/>
      </w:pPr>
      <w:r w:rsidRPr="002E257C">
        <w:t>Name:</w:t>
      </w:r>
    </w:p>
    <w:p w14:paraId="576EB238" w14:textId="77777777" w:rsidR="002E257C" w:rsidRPr="002E257C" w:rsidRDefault="002E257C" w:rsidP="002E41EC">
      <w:pPr>
        <w:pStyle w:val="AHMAT-Body"/>
      </w:pPr>
      <w:r w:rsidRPr="002E257C">
        <w:t>Signed:</w:t>
      </w:r>
    </w:p>
    <w:p w14:paraId="4CB7FC30" w14:textId="77777777" w:rsidR="002E257C" w:rsidRPr="002E257C" w:rsidRDefault="002E257C" w:rsidP="002E41EC">
      <w:pPr>
        <w:pStyle w:val="AHMAT-Body"/>
      </w:pPr>
      <w:r w:rsidRPr="002E257C">
        <w:t>Date:</w:t>
      </w:r>
    </w:p>
    <w:p w14:paraId="4952A237" w14:textId="77777777" w:rsidR="002E257C" w:rsidRPr="002E257C" w:rsidRDefault="002E257C" w:rsidP="002E257C">
      <w:pPr>
        <w:spacing w:after="240"/>
        <w:rPr>
          <w:rFonts w:ascii="Helvetica" w:eastAsia="Times New Roman" w:hAnsi="Helvetica" w:cs="Times New Roman"/>
          <w:lang w:eastAsia="en-GB"/>
        </w:rPr>
      </w:pPr>
    </w:p>
    <w:p w14:paraId="0225FD96" w14:textId="77777777" w:rsidR="002E257C" w:rsidRPr="002E257C" w:rsidRDefault="002E257C" w:rsidP="002E257C">
      <w:pPr>
        <w:rPr>
          <w:rFonts w:ascii="Helvetica" w:eastAsia="Times New Roman" w:hAnsi="Helvetica" w:cs="Times New Roman"/>
          <w:lang w:eastAsia="en-GB"/>
        </w:rPr>
      </w:pPr>
    </w:p>
    <w:p w14:paraId="0B6E9E30" w14:textId="77777777" w:rsidR="0068428C" w:rsidRPr="002E257C" w:rsidRDefault="0068428C" w:rsidP="002E257C">
      <w:pPr>
        <w:rPr>
          <w:rFonts w:ascii="Helvetica" w:hAnsi="Helvetica"/>
        </w:rPr>
      </w:pPr>
    </w:p>
    <w:sectPr w:rsidR="0068428C" w:rsidRPr="002E257C" w:rsidSect="001D5A9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783FE" w14:textId="77777777" w:rsidR="00094662" w:rsidRDefault="00094662" w:rsidP="006F7D68">
      <w:r>
        <w:separator/>
      </w:r>
    </w:p>
  </w:endnote>
  <w:endnote w:type="continuationSeparator" w:id="0">
    <w:p w14:paraId="725932B7" w14:textId="77777777" w:rsidR="00094662" w:rsidRDefault="00094662"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21A30" w14:textId="77777777" w:rsidR="00CD68FF" w:rsidRDefault="00CD68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4C076" w14:textId="77777777" w:rsidR="00CD68FF" w:rsidRDefault="00CD68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5B607" w14:textId="77777777" w:rsidR="00CD68FF" w:rsidRDefault="00CD6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B8D93" w14:textId="77777777" w:rsidR="00094662" w:rsidRDefault="00094662" w:rsidP="006F7D68">
      <w:r>
        <w:separator/>
      </w:r>
    </w:p>
  </w:footnote>
  <w:footnote w:type="continuationSeparator" w:id="0">
    <w:p w14:paraId="710CEDA9" w14:textId="77777777" w:rsidR="00094662" w:rsidRDefault="00094662"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C648E" w14:textId="77777777" w:rsidR="00CD68FF" w:rsidRDefault="00CD68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CC3A0" w14:textId="0EFA5C19" w:rsidR="006F7D68" w:rsidRDefault="00CD68FF">
    <w:pPr>
      <w:pStyle w:val="Header"/>
    </w:pPr>
    <w:r>
      <w:rPr>
        <w:noProof/>
      </w:rPr>
      <w:drawing>
        <wp:anchor distT="0" distB="0" distL="114300" distR="114300" simplePos="0" relativeHeight="251664384" behindDoc="0" locked="0" layoutInCell="1" allowOverlap="1" wp14:anchorId="32948FEF" wp14:editId="538D8224">
          <wp:simplePos x="0" y="0"/>
          <wp:positionH relativeFrom="column">
            <wp:posOffset>3645853</wp:posOffset>
          </wp:positionH>
          <wp:positionV relativeFrom="paragraph">
            <wp:posOffset>-6030392</wp:posOffset>
          </wp:positionV>
          <wp:extent cx="5276007" cy="5249781"/>
          <wp:effectExtent l="114617" t="75883" r="0" b="109537"/>
          <wp:wrapNone/>
          <wp:docPr id="1533624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rot="14296880">
                    <a:off x="0" y="0"/>
                    <a:ext cx="5276007" cy="524978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33E39563" wp14:editId="5AAF3308">
          <wp:simplePos x="0" y="0"/>
          <wp:positionH relativeFrom="column">
            <wp:posOffset>2118538</wp:posOffset>
          </wp:positionH>
          <wp:positionV relativeFrom="paragraph">
            <wp:posOffset>-4400550</wp:posOffset>
          </wp:positionV>
          <wp:extent cx="3593875" cy="3536466"/>
          <wp:effectExtent l="38100" t="25400" r="13335" b="19685"/>
          <wp:wrapNone/>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rot="11029022">
                    <a:off x="0" y="0"/>
                    <a:ext cx="3593875" cy="3536466"/>
                  </a:xfrm>
                  <a:prstGeom prst="rect">
                    <a:avLst/>
                  </a:prstGeom>
                </pic:spPr>
              </pic:pic>
            </a:graphicData>
          </a:graphic>
          <wp14:sizeRelH relativeFrom="margin">
            <wp14:pctWidth>0</wp14:pctWidth>
          </wp14:sizeRelH>
          <wp14:sizeRelV relativeFrom="margin">
            <wp14:pctHeight>0</wp14:pctHeight>
          </wp14:sizeRelV>
        </wp:anchor>
      </w:drawing>
    </w:r>
    <w:r w:rsidR="006F7D68">
      <w:rPr>
        <w:noProof/>
      </w:rPr>
      <w:drawing>
        <wp:anchor distT="0" distB="0" distL="114300" distR="114300" simplePos="0" relativeHeight="251658240" behindDoc="1" locked="1" layoutInCell="1" allowOverlap="1" wp14:anchorId="73072C00" wp14:editId="35ABF064">
          <wp:simplePos x="0" y="0"/>
          <wp:positionH relativeFrom="column">
            <wp:posOffset>-938530</wp:posOffset>
          </wp:positionH>
          <wp:positionV relativeFrom="page">
            <wp:posOffset>0</wp:posOffset>
          </wp:positionV>
          <wp:extent cx="7609840" cy="1075563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a:extLst>
                      <a:ext uri="{28A0092B-C50C-407E-A947-70E740481C1C}">
                        <a14:useLocalDpi xmlns:a14="http://schemas.microsoft.com/office/drawing/2010/main" val="0"/>
                      </a:ext>
                    </a:extLst>
                  </a:blip>
                  <a:stretch>
                    <a:fillRect/>
                  </a:stretch>
                </pic:blipFill>
                <pic:spPr>
                  <a:xfrm>
                    <a:off x="0" y="0"/>
                    <a:ext cx="7609840" cy="1075563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BD508" w14:textId="77777777" w:rsidR="00CD68FF" w:rsidRDefault="00CD68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550868EC"/>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975885FE"/>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48A5A94"/>
    <w:multiLevelType w:val="multilevel"/>
    <w:tmpl w:val="334C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635671"/>
    <w:multiLevelType w:val="multilevel"/>
    <w:tmpl w:val="FCB0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5389E"/>
    <w:multiLevelType w:val="multilevel"/>
    <w:tmpl w:val="75F2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696E3A"/>
    <w:multiLevelType w:val="multilevel"/>
    <w:tmpl w:val="11B2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2370D3"/>
    <w:multiLevelType w:val="multilevel"/>
    <w:tmpl w:val="2DB4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67265B"/>
    <w:multiLevelType w:val="multilevel"/>
    <w:tmpl w:val="5538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E4714"/>
    <w:multiLevelType w:val="multilevel"/>
    <w:tmpl w:val="26DC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1257E5"/>
    <w:multiLevelType w:val="multilevel"/>
    <w:tmpl w:val="46E0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9350B"/>
    <w:multiLevelType w:val="multilevel"/>
    <w:tmpl w:val="2CC0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F21614"/>
    <w:multiLevelType w:val="multilevel"/>
    <w:tmpl w:val="47BA1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437B08"/>
    <w:multiLevelType w:val="multilevel"/>
    <w:tmpl w:val="7902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634019">
    <w:abstractNumId w:val="0"/>
  </w:num>
  <w:num w:numId="2" w16cid:durableId="842473650">
    <w:abstractNumId w:val="1"/>
  </w:num>
  <w:num w:numId="3" w16cid:durableId="2074305210">
    <w:abstractNumId w:val="2"/>
  </w:num>
  <w:num w:numId="4" w16cid:durableId="880944536">
    <w:abstractNumId w:val="3"/>
  </w:num>
  <w:num w:numId="5" w16cid:durableId="1953129004">
    <w:abstractNumId w:val="4"/>
  </w:num>
  <w:num w:numId="6" w16cid:durableId="1862278863">
    <w:abstractNumId w:val="5"/>
  </w:num>
  <w:num w:numId="7" w16cid:durableId="677540463">
    <w:abstractNumId w:val="6"/>
  </w:num>
  <w:num w:numId="8" w16cid:durableId="1718119400">
    <w:abstractNumId w:val="7"/>
  </w:num>
  <w:num w:numId="9" w16cid:durableId="79645405">
    <w:abstractNumId w:val="8"/>
  </w:num>
  <w:num w:numId="10" w16cid:durableId="888105100">
    <w:abstractNumId w:val="9"/>
  </w:num>
  <w:num w:numId="11" w16cid:durableId="1346591958">
    <w:abstractNumId w:val="20"/>
  </w:num>
  <w:num w:numId="12" w16cid:durableId="480583797">
    <w:abstractNumId w:val="15"/>
  </w:num>
  <w:num w:numId="13" w16cid:durableId="674379193">
    <w:abstractNumId w:val="18"/>
  </w:num>
  <w:num w:numId="14" w16cid:durableId="1665470134">
    <w:abstractNumId w:val="14"/>
  </w:num>
  <w:num w:numId="15" w16cid:durableId="1762336704">
    <w:abstractNumId w:val="19"/>
  </w:num>
  <w:num w:numId="16" w16cid:durableId="1204094199">
    <w:abstractNumId w:val="13"/>
  </w:num>
  <w:num w:numId="17" w16cid:durableId="1696034146">
    <w:abstractNumId w:val="12"/>
  </w:num>
  <w:num w:numId="18" w16cid:durableId="1243103261">
    <w:abstractNumId w:val="11"/>
  </w:num>
  <w:num w:numId="19" w16cid:durableId="1281186735">
    <w:abstractNumId w:val="16"/>
  </w:num>
  <w:num w:numId="20" w16cid:durableId="728505127">
    <w:abstractNumId w:val="10"/>
  </w:num>
  <w:num w:numId="21" w16cid:durableId="1293485362">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FF"/>
    <w:rsid w:val="00002642"/>
    <w:rsid w:val="00034D52"/>
    <w:rsid w:val="00064DC2"/>
    <w:rsid w:val="00072099"/>
    <w:rsid w:val="00094662"/>
    <w:rsid w:val="000B0466"/>
    <w:rsid w:val="000D4656"/>
    <w:rsid w:val="000E26B4"/>
    <w:rsid w:val="000F5C15"/>
    <w:rsid w:val="00127F29"/>
    <w:rsid w:val="0015547D"/>
    <w:rsid w:val="00180263"/>
    <w:rsid w:val="001D5A9F"/>
    <w:rsid w:val="001E5699"/>
    <w:rsid w:val="00200D9D"/>
    <w:rsid w:val="00243849"/>
    <w:rsid w:val="0025066B"/>
    <w:rsid w:val="002A1EA7"/>
    <w:rsid w:val="002B1A89"/>
    <w:rsid w:val="002B47BB"/>
    <w:rsid w:val="002B5A95"/>
    <w:rsid w:val="002E0A63"/>
    <w:rsid w:val="002E257C"/>
    <w:rsid w:val="002E29EE"/>
    <w:rsid w:val="002E41EC"/>
    <w:rsid w:val="002E72C5"/>
    <w:rsid w:val="00301F9B"/>
    <w:rsid w:val="003020D4"/>
    <w:rsid w:val="00306906"/>
    <w:rsid w:val="0038657F"/>
    <w:rsid w:val="003A4581"/>
    <w:rsid w:val="003D1902"/>
    <w:rsid w:val="003E2605"/>
    <w:rsid w:val="003E57D8"/>
    <w:rsid w:val="00415651"/>
    <w:rsid w:val="00422FFB"/>
    <w:rsid w:val="004742E8"/>
    <w:rsid w:val="00495860"/>
    <w:rsid w:val="004B0265"/>
    <w:rsid w:val="004B5024"/>
    <w:rsid w:val="004C7395"/>
    <w:rsid w:val="00562AB2"/>
    <w:rsid w:val="005A615C"/>
    <w:rsid w:val="005E4266"/>
    <w:rsid w:val="006120E3"/>
    <w:rsid w:val="00627211"/>
    <w:rsid w:val="00651D26"/>
    <w:rsid w:val="00683460"/>
    <w:rsid w:val="0068428C"/>
    <w:rsid w:val="006C188B"/>
    <w:rsid w:val="006C2320"/>
    <w:rsid w:val="006F7D68"/>
    <w:rsid w:val="00713D5E"/>
    <w:rsid w:val="00737A8B"/>
    <w:rsid w:val="00737D5E"/>
    <w:rsid w:val="00747BD5"/>
    <w:rsid w:val="007566E3"/>
    <w:rsid w:val="00760AC2"/>
    <w:rsid w:val="0076579F"/>
    <w:rsid w:val="0077394F"/>
    <w:rsid w:val="007825BB"/>
    <w:rsid w:val="00794DAF"/>
    <w:rsid w:val="007A1C44"/>
    <w:rsid w:val="007A4D06"/>
    <w:rsid w:val="007C602C"/>
    <w:rsid w:val="007F075E"/>
    <w:rsid w:val="007F0DB2"/>
    <w:rsid w:val="00814CE3"/>
    <w:rsid w:val="00814EBC"/>
    <w:rsid w:val="00836453"/>
    <w:rsid w:val="008474B4"/>
    <w:rsid w:val="0086767E"/>
    <w:rsid w:val="0087143B"/>
    <w:rsid w:val="00874AD0"/>
    <w:rsid w:val="008B3A1B"/>
    <w:rsid w:val="008B702A"/>
    <w:rsid w:val="008D3078"/>
    <w:rsid w:val="008F5E11"/>
    <w:rsid w:val="00910357"/>
    <w:rsid w:val="009252FA"/>
    <w:rsid w:val="00953979"/>
    <w:rsid w:val="00984C01"/>
    <w:rsid w:val="00993D5C"/>
    <w:rsid w:val="009A1409"/>
    <w:rsid w:val="009B6B02"/>
    <w:rsid w:val="009B7764"/>
    <w:rsid w:val="009B7E94"/>
    <w:rsid w:val="00A13599"/>
    <w:rsid w:val="00A24D44"/>
    <w:rsid w:val="00A40E23"/>
    <w:rsid w:val="00A878A5"/>
    <w:rsid w:val="00B23884"/>
    <w:rsid w:val="00BB04E5"/>
    <w:rsid w:val="00BD00FB"/>
    <w:rsid w:val="00BE21FA"/>
    <w:rsid w:val="00BF5607"/>
    <w:rsid w:val="00C060DF"/>
    <w:rsid w:val="00C12F2E"/>
    <w:rsid w:val="00C1508E"/>
    <w:rsid w:val="00C17D0D"/>
    <w:rsid w:val="00C33376"/>
    <w:rsid w:val="00C374AE"/>
    <w:rsid w:val="00C5253A"/>
    <w:rsid w:val="00C541DC"/>
    <w:rsid w:val="00C96C91"/>
    <w:rsid w:val="00CA3D73"/>
    <w:rsid w:val="00CB2DD4"/>
    <w:rsid w:val="00CD3B4D"/>
    <w:rsid w:val="00CD68FF"/>
    <w:rsid w:val="00CE7539"/>
    <w:rsid w:val="00D0728E"/>
    <w:rsid w:val="00D34E43"/>
    <w:rsid w:val="00D46F2B"/>
    <w:rsid w:val="00D54585"/>
    <w:rsid w:val="00D547C5"/>
    <w:rsid w:val="00D630D7"/>
    <w:rsid w:val="00D91A52"/>
    <w:rsid w:val="00D9329A"/>
    <w:rsid w:val="00DC00BC"/>
    <w:rsid w:val="00DC54B7"/>
    <w:rsid w:val="00E07BBE"/>
    <w:rsid w:val="00E15AD0"/>
    <w:rsid w:val="00E6068A"/>
    <w:rsid w:val="00E70A67"/>
    <w:rsid w:val="00E83554"/>
    <w:rsid w:val="00E851F2"/>
    <w:rsid w:val="00EC268A"/>
    <w:rsid w:val="00EE251D"/>
    <w:rsid w:val="00EE3C99"/>
    <w:rsid w:val="00EF20BC"/>
    <w:rsid w:val="00F062D9"/>
    <w:rsid w:val="00F30636"/>
    <w:rsid w:val="00F3287C"/>
    <w:rsid w:val="00F353EC"/>
    <w:rsid w:val="00F65E2A"/>
    <w:rsid w:val="00F67518"/>
    <w:rsid w:val="00F82709"/>
    <w:rsid w:val="00F851E4"/>
    <w:rsid w:val="00FA2991"/>
    <w:rsid w:val="00FC27AE"/>
    <w:rsid w:val="00FE0192"/>
    <w:rsid w:val="00FF1E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A719D"/>
  <w15:chartTrackingRefBased/>
  <w15:docId w15:val="{47F37DAD-44C6-484E-AF2E-F9C00DCB4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150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8428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hAnsi="Helvetica"/>
      <w:b/>
      <w:bCs/>
      <w:color w:val="1F3864" w:themeColor="accent1" w:themeShade="80"/>
      <w:sz w:val="16"/>
      <w:szCs w:val="16"/>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style>
  <w:style w:type="character" w:customStyle="1" w:styleId="FooterChar">
    <w:name w:val="Footer Char"/>
    <w:basedOn w:val="DefaultParagraphFont"/>
    <w:link w:val="Footer"/>
    <w:uiPriority w:val="99"/>
    <w:rsid w:val="006F7D68"/>
  </w:style>
  <w:style w:type="paragraph" w:styleId="ListParagraph">
    <w:name w:val="List Paragraph"/>
    <w:basedOn w:val="Normal"/>
    <w:uiPriority w:val="34"/>
    <w:qFormat/>
    <w:rsid w:val="0086767E"/>
    <w:pPr>
      <w:ind w:left="720"/>
      <w:contextualSpacing/>
    </w:pPr>
    <w:rPr>
      <w:rFonts w:eastAsiaTheme="minorHAnsi"/>
      <w:lang w:eastAsia="en-US"/>
    </w:rPr>
  </w:style>
  <w:style w:type="character" w:styleId="Hyperlink">
    <w:name w:val="Hyperlink"/>
    <w:basedOn w:val="DefaultParagraphFont"/>
    <w:uiPriority w:val="99"/>
    <w:unhideWhenUsed/>
    <w:rsid w:val="0086767E"/>
    <w:rPr>
      <w:color w:val="0563C1" w:themeColor="hyperlink"/>
      <w:u w:val="single"/>
    </w:rPr>
  </w:style>
  <w:style w:type="table" w:styleId="TableGrid">
    <w:name w:val="Table Grid"/>
    <w:basedOn w:val="TableNormal"/>
    <w:uiPriority w:val="39"/>
    <w:rsid w:val="0086767E"/>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6767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7F075E"/>
    <w:rPr>
      <w:color w:val="954F72" w:themeColor="followedHyperlink"/>
      <w:u w:val="single"/>
    </w:rPr>
  </w:style>
  <w:style w:type="character" w:customStyle="1" w:styleId="Heading2Char">
    <w:name w:val="Heading 2 Char"/>
    <w:basedOn w:val="DefaultParagraphFont"/>
    <w:link w:val="Heading2"/>
    <w:uiPriority w:val="9"/>
    <w:semiHidden/>
    <w:rsid w:val="00C150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8428C"/>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68428C"/>
    <w:rPr>
      <w:b/>
      <w:bCs/>
    </w:rPr>
  </w:style>
  <w:style w:type="character" w:customStyle="1" w:styleId="apple-converted-space">
    <w:name w:val="apple-converted-space"/>
    <w:basedOn w:val="DefaultParagraphFont"/>
    <w:rsid w:val="0068428C"/>
  </w:style>
  <w:style w:type="character" w:styleId="Emphasis">
    <w:name w:val="Emphasis"/>
    <w:basedOn w:val="DefaultParagraphFont"/>
    <w:uiPriority w:val="20"/>
    <w:qFormat/>
    <w:rsid w:val="0068428C"/>
    <w:rPr>
      <w:i/>
      <w:iCs/>
    </w:rPr>
  </w:style>
  <w:style w:type="character" w:styleId="UnresolvedMention">
    <w:name w:val="Unresolved Mention"/>
    <w:basedOn w:val="DefaultParagraphFont"/>
    <w:uiPriority w:val="99"/>
    <w:semiHidden/>
    <w:unhideWhenUsed/>
    <w:rsid w:val="00794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508954">
      <w:bodyDiv w:val="1"/>
      <w:marLeft w:val="0"/>
      <w:marRight w:val="0"/>
      <w:marTop w:val="0"/>
      <w:marBottom w:val="0"/>
      <w:divBdr>
        <w:top w:val="none" w:sz="0" w:space="0" w:color="auto"/>
        <w:left w:val="none" w:sz="0" w:space="0" w:color="auto"/>
        <w:bottom w:val="none" w:sz="0" w:space="0" w:color="auto"/>
        <w:right w:val="none" w:sz="0" w:space="0" w:color="auto"/>
      </w:divBdr>
      <w:divsChild>
        <w:div w:id="1915704668">
          <w:marLeft w:val="0"/>
          <w:marRight w:val="0"/>
          <w:marTop w:val="0"/>
          <w:marBottom w:val="0"/>
          <w:divBdr>
            <w:top w:val="none" w:sz="0" w:space="0" w:color="auto"/>
            <w:left w:val="none" w:sz="0" w:space="0" w:color="auto"/>
            <w:bottom w:val="none" w:sz="0" w:space="0" w:color="auto"/>
            <w:right w:val="none" w:sz="0" w:space="0" w:color="auto"/>
          </w:divBdr>
        </w:div>
        <w:div w:id="1381368212">
          <w:marLeft w:val="0"/>
          <w:marRight w:val="0"/>
          <w:marTop w:val="0"/>
          <w:marBottom w:val="0"/>
          <w:divBdr>
            <w:top w:val="none" w:sz="0" w:space="0" w:color="auto"/>
            <w:left w:val="none" w:sz="0" w:space="0" w:color="auto"/>
            <w:bottom w:val="none" w:sz="0" w:space="0" w:color="auto"/>
            <w:right w:val="none" w:sz="0" w:space="0" w:color="auto"/>
          </w:divBdr>
        </w:div>
        <w:div w:id="526984675">
          <w:marLeft w:val="0"/>
          <w:marRight w:val="0"/>
          <w:marTop w:val="0"/>
          <w:marBottom w:val="0"/>
          <w:divBdr>
            <w:top w:val="none" w:sz="0" w:space="0" w:color="auto"/>
            <w:left w:val="none" w:sz="0" w:space="0" w:color="auto"/>
            <w:bottom w:val="none" w:sz="0" w:space="0" w:color="auto"/>
            <w:right w:val="none" w:sz="0" w:space="0" w:color="auto"/>
          </w:divBdr>
        </w:div>
        <w:div w:id="257254679">
          <w:marLeft w:val="0"/>
          <w:marRight w:val="0"/>
          <w:marTop w:val="0"/>
          <w:marBottom w:val="0"/>
          <w:divBdr>
            <w:top w:val="none" w:sz="0" w:space="0" w:color="auto"/>
            <w:left w:val="none" w:sz="0" w:space="0" w:color="auto"/>
            <w:bottom w:val="none" w:sz="0" w:space="0" w:color="auto"/>
            <w:right w:val="none" w:sz="0" w:space="0" w:color="auto"/>
          </w:divBdr>
        </w:div>
        <w:div w:id="1513491784">
          <w:marLeft w:val="0"/>
          <w:marRight w:val="0"/>
          <w:marTop w:val="0"/>
          <w:marBottom w:val="0"/>
          <w:divBdr>
            <w:top w:val="none" w:sz="0" w:space="0" w:color="auto"/>
            <w:left w:val="none" w:sz="0" w:space="0" w:color="auto"/>
            <w:bottom w:val="none" w:sz="0" w:space="0" w:color="auto"/>
            <w:right w:val="none" w:sz="0" w:space="0" w:color="auto"/>
          </w:divBdr>
        </w:div>
      </w:divsChild>
    </w:div>
    <w:div w:id="661666682">
      <w:bodyDiv w:val="1"/>
      <w:marLeft w:val="0"/>
      <w:marRight w:val="0"/>
      <w:marTop w:val="0"/>
      <w:marBottom w:val="0"/>
      <w:divBdr>
        <w:top w:val="none" w:sz="0" w:space="0" w:color="auto"/>
        <w:left w:val="none" w:sz="0" w:space="0" w:color="auto"/>
        <w:bottom w:val="none" w:sz="0" w:space="0" w:color="auto"/>
        <w:right w:val="none" w:sz="0" w:space="0" w:color="auto"/>
      </w:divBdr>
    </w:div>
    <w:div w:id="735663536">
      <w:bodyDiv w:val="1"/>
      <w:marLeft w:val="0"/>
      <w:marRight w:val="0"/>
      <w:marTop w:val="0"/>
      <w:marBottom w:val="0"/>
      <w:divBdr>
        <w:top w:val="none" w:sz="0" w:space="0" w:color="auto"/>
        <w:left w:val="none" w:sz="0" w:space="0" w:color="auto"/>
        <w:bottom w:val="none" w:sz="0" w:space="0" w:color="auto"/>
        <w:right w:val="none" w:sz="0" w:space="0" w:color="auto"/>
      </w:divBdr>
    </w:div>
    <w:div w:id="1081633834">
      <w:bodyDiv w:val="1"/>
      <w:marLeft w:val="0"/>
      <w:marRight w:val="0"/>
      <w:marTop w:val="0"/>
      <w:marBottom w:val="0"/>
      <w:divBdr>
        <w:top w:val="none" w:sz="0" w:space="0" w:color="auto"/>
        <w:left w:val="none" w:sz="0" w:space="0" w:color="auto"/>
        <w:bottom w:val="none" w:sz="0" w:space="0" w:color="auto"/>
        <w:right w:val="none" w:sz="0" w:space="0" w:color="auto"/>
      </w:divBdr>
      <w:divsChild>
        <w:div w:id="1153331368">
          <w:marLeft w:val="0"/>
          <w:marRight w:val="0"/>
          <w:marTop w:val="0"/>
          <w:marBottom w:val="0"/>
          <w:divBdr>
            <w:top w:val="none" w:sz="0" w:space="0" w:color="auto"/>
            <w:left w:val="none" w:sz="0" w:space="0" w:color="auto"/>
            <w:bottom w:val="none" w:sz="0" w:space="0" w:color="auto"/>
            <w:right w:val="none" w:sz="0" w:space="0" w:color="auto"/>
          </w:divBdr>
        </w:div>
        <w:div w:id="2013947751">
          <w:marLeft w:val="0"/>
          <w:marRight w:val="0"/>
          <w:marTop w:val="0"/>
          <w:marBottom w:val="0"/>
          <w:divBdr>
            <w:top w:val="none" w:sz="0" w:space="0" w:color="auto"/>
            <w:left w:val="none" w:sz="0" w:space="0" w:color="auto"/>
            <w:bottom w:val="none" w:sz="0" w:space="0" w:color="auto"/>
            <w:right w:val="none" w:sz="0" w:space="0" w:color="auto"/>
          </w:divBdr>
        </w:div>
        <w:div w:id="130442604">
          <w:marLeft w:val="0"/>
          <w:marRight w:val="0"/>
          <w:marTop w:val="0"/>
          <w:marBottom w:val="0"/>
          <w:divBdr>
            <w:top w:val="none" w:sz="0" w:space="0" w:color="auto"/>
            <w:left w:val="none" w:sz="0" w:space="0" w:color="auto"/>
            <w:bottom w:val="none" w:sz="0" w:space="0" w:color="auto"/>
            <w:right w:val="none" w:sz="0" w:space="0" w:color="auto"/>
          </w:divBdr>
        </w:div>
        <w:div w:id="2051683337">
          <w:marLeft w:val="0"/>
          <w:marRight w:val="0"/>
          <w:marTop w:val="0"/>
          <w:marBottom w:val="0"/>
          <w:divBdr>
            <w:top w:val="none" w:sz="0" w:space="0" w:color="auto"/>
            <w:left w:val="none" w:sz="0" w:space="0" w:color="auto"/>
            <w:bottom w:val="none" w:sz="0" w:space="0" w:color="auto"/>
            <w:right w:val="none" w:sz="0" w:space="0" w:color="auto"/>
          </w:divBdr>
        </w:div>
        <w:div w:id="1209877574">
          <w:marLeft w:val="0"/>
          <w:marRight w:val="0"/>
          <w:marTop w:val="0"/>
          <w:marBottom w:val="0"/>
          <w:divBdr>
            <w:top w:val="none" w:sz="0" w:space="0" w:color="auto"/>
            <w:left w:val="none" w:sz="0" w:space="0" w:color="auto"/>
            <w:bottom w:val="none" w:sz="0" w:space="0" w:color="auto"/>
            <w:right w:val="none" w:sz="0" w:space="0" w:color="auto"/>
          </w:divBdr>
        </w:div>
      </w:divsChild>
    </w:div>
    <w:div w:id="1277254018">
      <w:bodyDiv w:val="1"/>
      <w:marLeft w:val="0"/>
      <w:marRight w:val="0"/>
      <w:marTop w:val="0"/>
      <w:marBottom w:val="0"/>
      <w:divBdr>
        <w:top w:val="none" w:sz="0" w:space="0" w:color="auto"/>
        <w:left w:val="none" w:sz="0" w:space="0" w:color="auto"/>
        <w:bottom w:val="none" w:sz="0" w:space="0" w:color="auto"/>
        <w:right w:val="none" w:sz="0" w:space="0" w:color="auto"/>
      </w:divBdr>
    </w:div>
    <w:div w:id="192507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wsimmons@ashleyhill.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sabel/Desktop/AHMAT%20/Letter%20heads%20Sept%202022/AHMAT%20-%20Headed%20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7769f6e9-3d71-4df9-b870-758db05e3314">
      <Terms xmlns="http://schemas.microsoft.com/office/infopath/2007/PartnerControls"/>
    </lcf76f155ced4ddcb4097134ff3c332f>
    <_ip_UnifiedCompliancePolicyProperties xmlns="http://schemas.microsoft.com/sharepoint/v3" xsi:nil="true"/>
    <TaxCatchAll xmlns="96307a91-d7b4-4bed-97b2-3ea042acced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BF78E13848A46A2D1C6035DC68D92" ma:contentTypeVersion="20" ma:contentTypeDescription="Create a new document." ma:contentTypeScope="" ma:versionID="064587adffcb0c5cddc598e520cb3a2a">
  <xsd:schema xmlns:xsd="http://www.w3.org/2001/XMLSchema" xmlns:xs="http://www.w3.org/2001/XMLSchema" xmlns:p="http://schemas.microsoft.com/office/2006/metadata/properties" xmlns:ns1="http://schemas.microsoft.com/sharepoint/v3" xmlns:ns2="96307a91-d7b4-4bed-97b2-3ea042accedb" xmlns:ns3="7769f6e9-3d71-4df9-b870-758db05e3314" targetNamespace="http://schemas.microsoft.com/office/2006/metadata/properties" ma:root="true" ma:fieldsID="f4ef3d45b973a75ffc4e0ba3aca67e9d" ns1:_="" ns2:_="" ns3:_="">
    <xsd:import namespace="http://schemas.microsoft.com/sharepoint/v3"/>
    <xsd:import namespace="96307a91-d7b4-4bed-97b2-3ea042accedb"/>
    <xsd:import namespace="7769f6e9-3d71-4df9-b870-758db05e33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1:_ip_UnifiedCompliancePolicyProperties" minOccurs="0"/>
                <xsd:element ref="ns1:_ip_UnifiedCompliancePolicyUIAction" minOccurs="0"/>
                <xsd:element ref="ns3:MediaLengthInSeconds"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307a91-d7b4-4bed-97b2-3ea042acced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b6a3495e-c74a-42a6-8e94-8e638b6feddb}" ma:internalName="TaxCatchAll" ma:showField="CatchAllData" ma:web="96307a91-d7b4-4bed-97b2-3ea042acced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769f6e9-3d71-4df9-b870-758db05e33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67825E-7F46-4E16-B9AF-C50C0D7A66D2}">
  <ds:schemaRefs>
    <ds:schemaRef ds:uri="http://schemas.microsoft.com/office/2006/metadata/properties"/>
    <ds:schemaRef ds:uri="http://schemas.microsoft.com/office/infopath/2007/PartnerControls"/>
    <ds:schemaRef ds:uri="http://schemas.microsoft.com/sharepoint/v3"/>
    <ds:schemaRef ds:uri="7769f6e9-3d71-4df9-b870-758db05e3314"/>
    <ds:schemaRef ds:uri="96307a91-d7b4-4bed-97b2-3ea042accedb"/>
  </ds:schemaRefs>
</ds:datastoreItem>
</file>

<file path=customXml/itemProps2.xml><?xml version="1.0" encoding="utf-8"?>
<ds:datastoreItem xmlns:ds="http://schemas.openxmlformats.org/officeDocument/2006/customXml" ds:itemID="{2E31656F-7F6C-45A9-9BE8-760CD84C622E}">
  <ds:schemaRefs>
    <ds:schemaRef ds:uri="http://schemas.microsoft.com/sharepoint/v3/contenttype/forms"/>
  </ds:schemaRefs>
</ds:datastoreItem>
</file>

<file path=customXml/itemProps3.xml><?xml version="1.0" encoding="utf-8"?>
<ds:datastoreItem xmlns:ds="http://schemas.openxmlformats.org/officeDocument/2006/customXml" ds:itemID="{25477894-AD0D-45D4-9C0D-33EAE29A9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307a91-d7b4-4bed-97b2-3ea042accedb"/>
    <ds:schemaRef ds:uri="7769f6e9-3d71-4df9-b870-758db05e33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AHMAT - Headed Letter.dotx</Template>
  <TotalTime>7</TotalTime>
  <Pages>2</Pages>
  <Words>269</Words>
  <Characters>1537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Isabel Cooke</cp:lastModifiedBy>
  <cp:revision>9</cp:revision>
  <cp:lastPrinted>2026-02-24T08:15:00Z</cp:lastPrinted>
  <dcterms:created xsi:type="dcterms:W3CDTF">2026-03-18T08:06:00Z</dcterms:created>
  <dcterms:modified xsi:type="dcterms:W3CDTF">2026-03-18T08:12:00Z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0x0101008D3BF78E13848A46A2D1C6035DC68D92</vt:lpwstr>
  </property>
</Properties>
</file>